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B38" w:rsidRDefault="00F57354" w:rsidP="0038657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 xml:space="preserve">KẾ HOẠCH  DỰ GIỜ </w:t>
      </w:r>
      <w:r w:rsidR="00146A4B" w:rsidRPr="00721F92">
        <w:rPr>
          <w:rFonts w:ascii="Times New Roman" w:hAnsi="Times New Roman" w:cs="Times New Roman"/>
          <w:b/>
          <w:sz w:val="36"/>
          <w:szCs w:val="36"/>
        </w:rPr>
        <w:t>HK</w:t>
      </w:r>
      <w:r w:rsidR="00C12042">
        <w:rPr>
          <w:rFonts w:ascii="Times New Roman" w:hAnsi="Times New Roman" w:cs="Times New Roman"/>
          <w:b/>
          <w:sz w:val="36"/>
          <w:szCs w:val="36"/>
        </w:rPr>
        <w:t xml:space="preserve"> </w:t>
      </w:r>
      <w:bookmarkStart w:id="0" w:name="_GoBack"/>
      <w:bookmarkEnd w:id="0"/>
      <w:r w:rsidR="00AE54D2">
        <w:rPr>
          <w:rFonts w:ascii="Times New Roman" w:hAnsi="Times New Roman" w:cs="Times New Roman"/>
          <w:b/>
          <w:sz w:val="36"/>
          <w:szCs w:val="36"/>
        </w:rPr>
        <w:t>II</w:t>
      </w:r>
      <w:r w:rsidR="00BD5B38">
        <w:rPr>
          <w:rFonts w:ascii="Times New Roman" w:hAnsi="Times New Roman" w:cs="Times New Roman"/>
          <w:b/>
          <w:sz w:val="36"/>
          <w:szCs w:val="36"/>
        </w:rPr>
        <w:t xml:space="preserve"> NĂM HỌC 201</w:t>
      </w:r>
      <w:r w:rsidR="00AE54D2">
        <w:rPr>
          <w:rFonts w:ascii="Times New Roman" w:hAnsi="Times New Roman" w:cs="Times New Roman"/>
          <w:b/>
          <w:sz w:val="36"/>
          <w:szCs w:val="36"/>
        </w:rPr>
        <w:t>8</w:t>
      </w:r>
      <w:r w:rsidR="00BD5B38">
        <w:rPr>
          <w:rFonts w:ascii="Times New Roman" w:hAnsi="Times New Roman" w:cs="Times New Roman"/>
          <w:b/>
          <w:sz w:val="36"/>
          <w:szCs w:val="36"/>
        </w:rPr>
        <w:t>-201</w:t>
      </w:r>
      <w:r w:rsidR="00AE54D2">
        <w:rPr>
          <w:rFonts w:ascii="Times New Roman" w:hAnsi="Times New Roman" w:cs="Times New Roman"/>
          <w:b/>
          <w:sz w:val="36"/>
          <w:szCs w:val="36"/>
        </w:rPr>
        <w:t>9</w:t>
      </w:r>
    </w:p>
    <w:p w:rsidR="00386575" w:rsidRDefault="00146A4B" w:rsidP="0038657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57354" w:rsidRPr="00721F92">
        <w:rPr>
          <w:rFonts w:ascii="Times New Roman" w:hAnsi="Times New Roman" w:cs="Times New Roman"/>
          <w:b/>
          <w:sz w:val="36"/>
          <w:szCs w:val="36"/>
        </w:rPr>
        <w:t xml:space="preserve">NHÓM LÝ </w:t>
      </w:r>
      <w:r w:rsidR="00BD5B38" w:rsidRPr="00721F92">
        <w:rPr>
          <w:rFonts w:ascii="Times New Roman" w:hAnsi="Times New Roman" w:cs="Times New Roman"/>
          <w:b/>
          <w:sz w:val="36"/>
          <w:szCs w:val="36"/>
        </w:rPr>
        <w:t>TỔ LÝ-HÓA</w:t>
      </w:r>
    </w:p>
    <w:p w:rsidR="00386575" w:rsidRDefault="00386575" w:rsidP="0038657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0E3A9D" w:rsidTr="0099218C">
        <w:tc>
          <w:tcPr>
            <w:tcW w:w="1596" w:type="dxa"/>
          </w:tcPr>
          <w:p w:rsidR="000E3A9D" w:rsidRPr="00721F92" w:rsidRDefault="000E3A9D" w:rsidP="00197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viên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96" w:type="dxa"/>
          </w:tcPr>
          <w:p w:rsidR="000E3A9D" w:rsidRPr="00721F92" w:rsidRDefault="000E3A9D" w:rsidP="00197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596" w:type="dxa"/>
          </w:tcPr>
          <w:p w:rsidR="000E3A9D" w:rsidRPr="00721F92" w:rsidRDefault="000E3A9D" w:rsidP="00197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596" w:type="dxa"/>
          </w:tcPr>
          <w:p w:rsidR="000E3A9D" w:rsidRPr="00721F92" w:rsidRDefault="000E3A9D" w:rsidP="00197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596" w:type="dxa"/>
          </w:tcPr>
          <w:p w:rsidR="000E3A9D" w:rsidRPr="00721F92" w:rsidRDefault="000E3A9D" w:rsidP="00197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596" w:type="dxa"/>
          </w:tcPr>
          <w:p w:rsidR="000E3A9D" w:rsidRPr="00721F92" w:rsidRDefault="000E3A9D" w:rsidP="00197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GV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dự</w:t>
            </w:r>
            <w:proofErr w:type="spellEnd"/>
          </w:p>
          <w:p w:rsidR="000E3A9D" w:rsidRPr="00721F92" w:rsidRDefault="000E3A9D" w:rsidP="001972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A9D" w:rsidTr="0099218C"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0E3A9D" w:rsidRPr="00721F92" w:rsidRDefault="00BA7A93" w:rsidP="0019725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AE54D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Bích</w:t>
            </w:r>
            <w:proofErr w:type="spellEnd"/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0E3A9D" w:rsidP="00520F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520FD7" w:rsidP="00BA7A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13/03/2019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BA7A93" w:rsidP="00520F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18T4 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>VSL2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BA7A93" w:rsidP="00520F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H1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>2-14</w:t>
            </w:r>
          </w:p>
        </w:tc>
        <w:tc>
          <w:tcPr>
            <w:tcW w:w="1596" w:type="dxa"/>
          </w:tcPr>
          <w:p w:rsidR="00DF43BE" w:rsidRDefault="000E3A9D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67522" w:rsidRDefault="00DF43BE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T.Tú</w:t>
            </w:r>
            <w:proofErr w:type="spellEnd"/>
            <w:r w:rsidR="000E3A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D5B38" w:rsidRDefault="00BD5B38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Đông</w:t>
            </w:r>
            <w:proofErr w:type="spellEnd"/>
          </w:p>
          <w:p w:rsidR="00D61B11" w:rsidRDefault="00520FD7" w:rsidP="00520F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0E3A9D" w:rsidTr="0099218C"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0E3A9D" w:rsidRPr="00721F92" w:rsidRDefault="000E3A9D" w:rsidP="0019725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Nguyễn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Quỳnh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Giao</w:t>
            </w:r>
            <w:proofErr w:type="spellEnd"/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0E3A9D" w:rsidP="00520F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0E3A9D" w:rsidP="00BA7A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7A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7A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A7A9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A7A93">
              <w:rPr>
                <w:rFonts w:ascii="Times New Roman" w:hAnsi="Times New Roman" w:cs="Times New Roman"/>
                <w:sz w:val="28"/>
                <w:szCs w:val="28"/>
              </w:rPr>
              <w:t>/03/2019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BA7A93" w:rsidP="001A0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18T4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 xml:space="preserve"> CCR</w:t>
            </w:r>
          </w:p>
        </w:tc>
        <w:tc>
          <w:tcPr>
            <w:tcW w:w="1596" w:type="dxa"/>
          </w:tcPr>
          <w:p w:rsidR="000E3A9D" w:rsidRDefault="000E3A9D" w:rsidP="00520F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H.1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1596" w:type="dxa"/>
          </w:tcPr>
          <w:p w:rsidR="00B67522" w:rsidRDefault="000E3A9D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520FD7" w:rsidRDefault="00DF43BE" w:rsidP="00520F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  <w:r w:rsidR="00520FD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520FD7">
              <w:rPr>
                <w:rFonts w:ascii="Times New Roman" w:hAnsi="Times New Roman" w:cs="Times New Roman"/>
                <w:sz w:val="28"/>
                <w:szCs w:val="28"/>
              </w:rPr>
              <w:t>T.Tú</w:t>
            </w:r>
            <w:proofErr w:type="spellEnd"/>
            <w:r w:rsidR="00520F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61B11" w:rsidRPr="00D61B11" w:rsidRDefault="00D61B11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Đông</w:t>
            </w:r>
            <w:proofErr w:type="spellEnd"/>
          </w:p>
        </w:tc>
      </w:tr>
      <w:tr w:rsidR="000E3A9D" w:rsidTr="0099218C"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0E3A9D" w:rsidRPr="00721F92" w:rsidRDefault="000E3A9D" w:rsidP="00AE54D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Th</w:t>
            </w:r>
            <w:r w:rsidR="00AE54D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ị</w:t>
            </w:r>
            <w:proofErr w:type="spellEnd"/>
            <w:r w:rsidR="00AE54D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AE54D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Ánh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</w:t>
            </w:r>
            <w:r w:rsidR="00AE54D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uyết</w:t>
            </w:r>
            <w:proofErr w:type="spellEnd"/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0E3A9D" w:rsidP="00520F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</w:t>
            </w:r>
            <w:r w:rsidR="00B67522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B675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520FD7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13/03/2019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520FD7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18T4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KTD1</w:t>
            </w:r>
          </w:p>
        </w:tc>
        <w:tc>
          <w:tcPr>
            <w:tcW w:w="1596" w:type="dxa"/>
          </w:tcPr>
          <w:p w:rsidR="000E3A9D" w:rsidRDefault="000E3A9D" w:rsidP="001972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A9D" w:rsidRDefault="00DF43BE" w:rsidP="00520F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H.13-</w:t>
            </w:r>
            <w:r w:rsidR="00520FD7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1596" w:type="dxa"/>
          </w:tcPr>
          <w:p w:rsidR="00B67522" w:rsidRDefault="00B67522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0E3A9D" w:rsidRDefault="00DF43BE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</w:p>
          <w:p w:rsidR="00B67522" w:rsidRDefault="00DF43BE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Đông</w:t>
            </w:r>
            <w:proofErr w:type="spellEnd"/>
          </w:p>
          <w:p w:rsidR="00B67522" w:rsidRDefault="00520FD7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T.Tú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20FD7" w:rsidTr="00BD5B38">
        <w:trPr>
          <w:trHeight w:val="1070"/>
        </w:trPr>
        <w:tc>
          <w:tcPr>
            <w:tcW w:w="1596" w:type="dxa"/>
          </w:tcPr>
          <w:p w:rsidR="00520FD7" w:rsidRDefault="00520FD7" w:rsidP="00721F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520FD7" w:rsidRPr="000E3A9D" w:rsidRDefault="00C12042" w:rsidP="00AE54D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520FD7">
              <w:rPr>
                <w:rFonts w:ascii="Times New Roman" w:hAnsi="Times New Roman" w:cs="Times New Roman"/>
                <w:b/>
                <w:sz w:val="28"/>
                <w:szCs w:val="28"/>
              </w:rPr>
              <w:t>Thêu</w:t>
            </w:r>
            <w:proofErr w:type="spellEnd"/>
            <w:r w:rsidR="00520F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96" w:type="dxa"/>
          </w:tcPr>
          <w:p w:rsidR="00520FD7" w:rsidRDefault="00520FD7" w:rsidP="00520FD7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</w:t>
            </w:r>
          </w:p>
        </w:tc>
        <w:tc>
          <w:tcPr>
            <w:tcW w:w="1596" w:type="dxa"/>
          </w:tcPr>
          <w:p w:rsidR="00520FD7" w:rsidRDefault="00520FD7" w:rsidP="00335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FD7" w:rsidRDefault="00520FD7" w:rsidP="003359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13/03/2019</w:t>
            </w:r>
          </w:p>
        </w:tc>
        <w:tc>
          <w:tcPr>
            <w:tcW w:w="1596" w:type="dxa"/>
          </w:tcPr>
          <w:p w:rsidR="00520FD7" w:rsidRDefault="00520FD7" w:rsidP="00721F9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18T4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NNA1</w:t>
            </w:r>
          </w:p>
        </w:tc>
        <w:tc>
          <w:tcPr>
            <w:tcW w:w="1596" w:type="dxa"/>
          </w:tcPr>
          <w:p w:rsidR="00520FD7" w:rsidRDefault="00520FD7" w:rsidP="001A01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H12-05</w:t>
            </w:r>
          </w:p>
          <w:p w:rsidR="00520FD7" w:rsidRDefault="00520FD7" w:rsidP="00721F9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596" w:type="dxa"/>
          </w:tcPr>
          <w:p w:rsidR="00520FD7" w:rsidRDefault="00520FD7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520FD7" w:rsidRDefault="00520FD7" w:rsidP="00D61B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</w:p>
          <w:p w:rsidR="00520FD7" w:rsidRPr="00BD5B38" w:rsidRDefault="00520FD7" w:rsidP="00520F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T.Tú</w:t>
            </w:r>
            <w:proofErr w:type="spellEnd"/>
          </w:p>
        </w:tc>
      </w:tr>
      <w:tr w:rsidR="00520FD7" w:rsidRPr="00BD5B38" w:rsidTr="00AE54D2">
        <w:trPr>
          <w:trHeight w:val="1070"/>
        </w:trPr>
        <w:tc>
          <w:tcPr>
            <w:tcW w:w="1596" w:type="dxa"/>
          </w:tcPr>
          <w:p w:rsidR="00520FD7" w:rsidRDefault="00520FD7" w:rsidP="003E17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20FD7" w:rsidRPr="000E3A9D" w:rsidRDefault="00C12042" w:rsidP="003E170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520FD7">
              <w:rPr>
                <w:rFonts w:ascii="Times New Roman" w:hAnsi="Times New Roman" w:cs="Times New Roman"/>
                <w:b/>
                <w:sz w:val="28"/>
                <w:szCs w:val="28"/>
              </w:rPr>
              <w:t>Nhung</w:t>
            </w:r>
            <w:proofErr w:type="spellEnd"/>
          </w:p>
        </w:tc>
        <w:tc>
          <w:tcPr>
            <w:tcW w:w="1596" w:type="dxa"/>
          </w:tcPr>
          <w:p w:rsidR="00520FD7" w:rsidRDefault="00520FD7" w:rsidP="00C1204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204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</w:t>
            </w:r>
          </w:p>
        </w:tc>
        <w:tc>
          <w:tcPr>
            <w:tcW w:w="1596" w:type="dxa"/>
          </w:tcPr>
          <w:p w:rsidR="00520FD7" w:rsidRDefault="00520FD7" w:rsidP="00C1204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204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1204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12042">
              <w:rPr>
                <w:rFonts w:ascii="Times New Roman" w:hAnsi="Times New Roman" w:cs="Times New Roman"/>
                <w:sz w:val="28"/>
                <w:szCs w:val="28"/>
              </w:rPr>
              <w:t>/03/2019</w:t>
            </w:r>
          </w:p>
        </w:tc>
        <w:tc>
          <w:tcPr>
            <w:tcW w:w="1596" w:type="dxa"/>
          </w:tcPr>
          <w:p w:rsidR="00520FD7" w:rsidRDefault="00C12042" w:rsidP="003E170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18T4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CNO3</w:t>
            </w:r>
          </w:p>
        </w:tc>
        <w:tc>
          <w:tcPr>
            <w:tcW w:w="1596" w:type="dxa"/>
          </w:tcPr>
          <w:p w:rsidR="00520FD7" w:rsidRDefault="00C12042" w:rsidP="003E17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H12-06</w:t>
            </w:r>
          </w:p>
          <w:p w:rsidR="00520FD7" w:rsidRDefault="00520FD7" w:rsidP="003E170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596" w:type="dxa"/>
          </w:tcPr>
          <w:p w:rsidR="00520FD7" w:rsidRDefault="00520FD7" w:rsidP="003E1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520FD7" w:rsidRDefault="00520FD7" w:rsidP="003E1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A.Tuyết</w:t>
            </w:r>
            <w:proofErr w:type="spellEnd"/>
          </w:p>
          <w:p w:rsidR="00520FD7" w:rsidRPr="00BD5B38" w:rsidRDefault="00C12042" w:rsidP="003E17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Đông</w:t>
            </w:r>
            <w:proofErr w:type="spellEnd"/>
            <w:r w:rsidRPr="00BD5B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A91170" w:rsidRDefault="00A91170" w:rsidP="00B67522">
      <w:pPr>
        <w:rPr>
          <w:rFonts w:ascii="Times New Roman" w:hAnsi="Times New Roman" w:cs="Times New Roman"/>
          <w:b/>
          <w:sz w:val="28"/>
          <w:szCs w:val="28"/>
        </w:rPr>
      </w:pPr>
    </w:p>
    <w:p w:rsidR="00721F92" w:rsidRDefault="00A91170" w:rsidP="00B675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phản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386575" w:rsidRDefault="00386575" w:rsidP="00B675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2042">
        <w:rPr>
          <w:rFonts w:ascii="Times New Roman" w:hAnsi="Times New Roman" w:cs="Times New Roman"/>
          <w:b/>
          <w:sz w:val="28"/>
          <w:szCs w:val="28"/>
        </w:rPr>
        <w:t>04</w:t>
      </w:r>
      <w:r>
        <w:rPr>
          <w:rFonts w:ascii="Times New Roman" w:hAnsi="Times New Roman" w:cs="Times New Roman"/>
          <w:b/>
          <w:sz w:val="28"/>
          <w:szCs w:val="28"/>
        </w:rPr>
        <w:t xml:space="preserve">/ </w:t>
      </w:r>
      <w:r w:rsidR="00C12042">
        <w:rPr>
          <w:rFonts w:ascii="Times New Roman" w:hAnsi="Times New Roman" w:cs="Times New Roman"/>
          <w:b/>
          <w:sz w:val="28"/>
          <w:szCs w:val="28"/>
        </w:rPr>
        <w:t>03</w:t>
      </w:r>
      <w:r>
        <w:rPr>
          <w:rFonts w:ascii="Times New Roman" w:hAnsi="Times New Roman" w:cs="Times New Roman"/>
          <w:b/>
          <w:sz w:val="28"/>
          <w:szCs w:val="28"/>
        </w:rPr>
        <w:t>/ 201</w:t>
      </w:r>
      <w:r w:rsidR="00C12042">
        <w:rPr>
          <w:rFonts w:ascii="Times New Roman" w:hAnsi="Times New Roman" w:cs="Times New Roman"/>
          <w:b/>
          <w:sz w:val="28"/>
          <w:szCs w:val="28"/>
        </w:rPr>
        <w:t>9</w:t>
      </w:r>
    </w:p>
    <w:p w:rsidR="00386575" w:rsidRDefault="00386575" w:rsidP="00B67522">
      <w:pPr>
        <w:rPr>
          <w:rFonts w:ascii="Times New Roman" w:hAnsi="Times New Roman" w:cs="Times New Roman"/>
          <w:b/>
          <w:sz w:val="28"/>
          <w:szCs w:val="28"/>
        </w:rPr>
      </w:pPr>
    </w:p>
    <w:p w:rsidR="00386575" w:rsidRDefault="00386575" w:rsidP="00B6752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Huyền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Nga</w:t>
      </w:r>
      <w:proofErr w:type="spellEnd"/>
    </w:p>
    <w:p w:rsidR="00BD5B38" w:rsidRDefault="00BD5B38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D5B38" w:rsidRDefault="00BD5B38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D5B38" w:rsidRDefault="00BD5B38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D5B38" w:rsidRDefault="00BD5B38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D5B38" w:rsidRDefault="00BD5B38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D5B38" w:rsidRDefault="00BD5B38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D5B38" w:rsidRDefault="00BD5B38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26AEB" w:rsidRDefault="00126AEB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lastRenderedPageBreak/>
        <w:t xml:space="preserve">KẾ </w:t>
      </w:r>
      <w:proofErr w:type="gramStart"/>
      <w:r w:rsidRPr="00721F92">
        <w:rPr>
          <w:rFonts w:ascii="Times New Roman" w:hAnsi="Times New Roman" w:cs="Times New Roman"/>
          <w:b/>
          <w:sz w:val="36"/>
          <w:szCs w:val="36"/>
        </w:rPr>
        <w:t>HOẠCH  DỰ</w:t>
      </w:r>
      <w:proofErr w:type="gramEnd"/>
      <w:r w:rsidRPr="00721F92">
        <w:rPr>
          <w:rFonts w:ascii="Times New Roman" w:hAnsi="Times New Roman" w:cs="Times New Roman"/>
          <w:b/>
          <w:sz w:val="36"/>
          <w:szCs w:val="36"/>
        </w:rPr>
        <w:t xml:space="preserve"> GIỜ HK I</w:t>
      </w:r>
      <w:r>
        <w:rPr>
          <w:rFonts w:ascii="Times New Roman" w:hAnsi="Times New Roman" w:cs="Times New Roman"/>
          <w:b/>
          <w:sz w:val="36"/>
          <w:szCs w:val="36"/>
        </w:rPr>
        <w:t>I</w:t>
      </w:r>
      <w:r w:rsidRPr="00721F92">
        <w:rPr>
          <w:rFonts w:ascii="Times New Roman" w:hAnsi="Times New Roman" w:cs="Times New Roman"/>
          <w:b/>
          <w:sz w:val="36"/>
          <w:szCs w:val="36"/>
        </w:rPr>
        <w:t xml:space="preserve"> NHÓM LÝ </w:t>
      </w:r>
    </w:p>
    <w:p w:rsidR="00126AEB" w:rsidRDefault="00126AEB" w:rsidP="00126AE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>TỔ LÝ-HÓA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126AEB" w:rsidTr="00354DB2">
        <w:tc>
          <w:tcPr>
            <w:tcW w:w="1596" w:type="dxa"/>
          </w:tcPr>
          <w:p w:rsidR="00126AEB" w:rsidRPr="00721F92" w:rsidRDefault="00126AEB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viên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96" w:type="dxa"/>
          </w:tcPr>
          <w:p w:rsidR="00126AEB" w:rsidRPr="00721F92" w:rsidRDefault="00126AEB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596" w:type="dxa"/>
          </w:tcPr>
          <w:p w:rsidR="00126AEB" w:rsidRPr="00721F92" w:rsidRDefault="00126AEB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596" w:type="dxa"/>
          </w:tcPr>
          <w:p w:rsidR="00126AEB" w:rsidRPr="00721F92" w:rsidRDefault="00126AEB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596" w:type="dxa"/>
          </w:tcPr>
          <w:p w:rsidR="00126AEB" w:rsidRPr="00721F92" w:rsidRDefault="00126AEB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596" w:type="dxa"/>
          </w:tcPr>
          <w:p w:rsidR="00126AEB" w:rsidRPr="00721F92" w:rsidRDefault="00126AEB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GV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dự</w:t>
            </w:r>
            <w:proofErr w:type="spellEnd"/>
          </w:p>
          <w:p w:rsidR="00126AEB" w:rsidRPr="00721F92" w:rsidRDefault="00126AEB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26AEB" w:rsidTr="00354DB2"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26AEB" w:rsidRPr="00721F92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Tú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Uyên</w:t>
            </w:r>
            <w:proofErr w:type="spellEnd"/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31/03/2017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16TCN-QTM1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H.13-08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6AEB" w:rsidTr="00354DB2"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26AEB" w:rsidRPr="00721F92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Thắng</w:t>
            </w:r>
            <w:proofErr w:type="spellEnd"/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31/03/2017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16CTN-ĐT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H.12-05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6AEB" w:rsidTr="00354DB2"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26AEB" w:rsidRPr="00721F92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Nguyễn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Quỳnh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Giao</w:t>
            </w:r>
            <w:proofErr w:type="spellEnd"/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31/03/2017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16TCN-LĐL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H.13-07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6AEB" w:rsidTr="00354DB2"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26AEB" w:rsidRPr="00721F92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Bích</w:t>
            </w:r>
            <w:proofErr w:type="spellEnd"/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30/03/2017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16CĐ-CNTT2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C.32-03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6AEB" w:rsidTr="00354DB2"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26AEB" w:rsidRPr="00721F92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Trần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Thị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Ánh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tuyết</w:t>
            </w:r>
            <w:proofErr w:type="spellEnd"/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31/03/2017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16TCN-KTD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I.31-06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6AEB" w:rsidTr="00354DB2"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26AEB" w:rsidRPr="00721F92" w:rsidRDefault="00126AEB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Tú</w:t>
            </w:r>
            <w:proofErr w:type="spellEnd"/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31/03/2017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16CĐ-ĐL3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C.23-01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6AEB" w:rsidTr="00354DB2"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Hậu</w:t>
            </w:r>
            <w:proofErr w:type="spellEnd"/>
          </w:p>
          <w:p w:rsidR="00126AEB" w:rsidRPr="000E3A9D" w:rsidRDefault="00126AEB" w:rsidP="00354D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</w:t>
            </w: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596" w:type="dxa"/>
          </w:tcPr>
          <w:p w:rsidR="00126AEB" w:rsidRDefault="00126AEB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:rsidR="00126AEB" w:rsidRDefault="00126AEB" w:rsidP="00126AEB">
      <w:pPr>
        <w:rPr>
          <w:rFonts w:ascii="Times New Roman" w:hAnsi="Times New Roman" w:cs="Times New Roman"/>
          <w:b/>
          <w:sz w:val="28"/>
          <w:szCs w:val="28"/>
        </w:rPr>
      </w:pPr>
    </w:p>
    <w:p w:rsidR="00126AEB" w:rsidRDefault="00126AEB" w:rsidP="00126AEB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1/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phản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126AEB" w:rsidRDefault="00126AEB" w:rsidP="00126A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2/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cứ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( GV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cột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gv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). </w:t>
      </w:r>
    </w:p>
    <w:p w:rsidR="00126AEB" w:rsidRDefault="00126AEB" w:rsidP="00126A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18/ 03/ 2017</w:t>
      </w:r>
    </w:p>
    <w:p w:rsidR="00126AEB" w:rsidRDefault="00126AEB" w:rsidP="00126AEB">
      <w:pPr>
        <w:rPr>
          <w:rFonts w:ascii="Times New Roman" w:hAnsi="Times New Roman" w:cs="Times New Roman"/>
          <w:b/>
          <w:sz w:val="28"/>
          <w:szCs w:val="28"/>
        </w:rPr>
      </w:pPr>
    </w:p>
    <w:p w:rsidR="00126AEB" w:rsidRPr="00B67522" w:rsidRDefault="00126AEB" w:rsidP="00126A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Huyền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Nga</w:t>
      </w:r>
      <w:proofErr w:type="spellEnd"/>
    </w:p>
    <w:p w:rsidR="00126AEB" w:rsidRPr="00B67522" w:rsidRDefault="00126AEB" w:rsidP="00B67522">
      <w:pPr>
        <w:rPr>
          <w:rFonts w:ascii="Times New Roman" w:hAnsi="Times New Roman" w:cs="Times New Roman"/>
          <w:b/>
          <w:sz w:val="28"/>
          <w:szCs w:val="28"/>
        </w:rPr>
      </w:pPr>
    </w:p>
    <w:sectPr w:rsidR="00126AEB" w:rsidRPr="00B67522" w:rsidSect="00386575">
      <w:pgSz w:w="12240" w:h="15840"/>
      <w:pgMar w:top="5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354"/>
    <w:rsid w:val="0008492B"/>
    <w:rsid w:val="000E3A9D"/>
    <w:rsid w:val="00126AEB"/>
    <w:rsid w:val="00146A4B"/>
    <w:rsid w:val="001A0143"/>
    <w:rsid w:val="00237FBF"/>
    <w:rsid w:val="00386575"/>
    <w:rsid w:val="0041173E"/>
    <w:rsid w:val="00520FD7"/>
    <w:rsid w:val="00721F92"/>
    <w:rsid w:val="00822FE2"/>
    <w:rsid w:val="00962661"/>
    <w:rsid w:val="0099218C"/>
    <w:rsid w:val="00A91170"/>
    <w:rsid w:val="00AB4B82"/>
    <w:rsid w:val="00AE54D2"/>
    <w:rsid w:val="00B67522"/>
    <w:rsid w:val="00BA7A93"/>
    <w:rsid w:val="00BD5B38"/>
    <w:rsid w:val="00C12042"/>
    <w:rsid w:val="00D61B11"/>
    <w:rsid w:val="00DF43BE"/>
    <w:rsid w:val="00E30FD1"/>
    <w:rsid w:val="00F5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73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73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04D4DD76-3F32-4D7F-8A10-8553B58507FB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28</TotalTime>
  <Pages>3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3</cp:revision>
  <dcterms:created xsi:type="dcterms:W3CDTF">2019-03-03T16:09:00Z</dcterms:created>
  <dcterms:modified xsi:type="dcterms:W3CDTF">2019-03-03T23:36:00Z</dcterms:modified>
</cp:coreProperties>
</file>